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2156E62C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08F86890" w14:textId="71DF6BC4" w:rsidR="00423F28" w:rsidRDefault="009B1EA0">
            <w:r>
              <w:rPr>
                <w:rFonts w:ascii="Times New Roman" w:hAnsi="Times New Roman" w:cs="Times New Roman"/>
                <w:noProof/>
                <w:color w:val="auto"/>
              </w:rPr>
              <w:drawing>
                <wp:anchor distT="36576" distB="36576" distL="36576" distR="36576" simplePos="0" relativeHeight="251659264" behindDoc="0" locked="0" layoutInCell="1" allowOverlap="1" wp14:anchorId="7F0D95CD" wp14:editId="1CDCC89A">
                  <wp:simplePos x="0" y="0"/>
                  <wp:positionH relativeFrom="column">
                    <wp:posOffset>1884680</wp:posOffset>
                  </wp:positionH>
                  <wp:positionV relativeFrom="paragraph">
                    <wp:posOffset>1332865</wp:posOffset>
                  </wp:positionV>
                  <wp:extent cx="2613982" cy="14573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82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404AD302" wp14:editId="3E35BB15">
                  <wp:extent cx="2781299" cy="13906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11" cy="1394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1921C" w14:textId="1EFF1B49" w:rsidR="009B1EA0" w:rsidRDefault="009B1EA0"/>
          <w:p w14:paraId="67B09414" w14:textId="411D8E4E" w:rsidR="009B1EA0" w:rsidRDefault="009B1EA0"/>
          <w:p w14:paraId="01F00CEF" w14:textId="659F7735" w:rsidR="009B1EA0" w:rsidRDefault="009B1EA0"/>
          <w:p w14:paraId="4153004B" w14:textId="31AD1322" w:rsidR="009B1EA0" w:rsidRDefault="00FC2C1C">
            <w:r>
              <w:rPr>
                <w:rFonts w:ascii="Times New Roman" w:hAnsi="Times New Roman" w:cs="Times New Roman"/>
                <w:noProof/>
                <w:color w:val="auto"/>
              </w:rPr>
              <w:drawing>
                <wp:anchor distT="36576" distB="36576" distL="36576" distR="36576" simplePos="0" relativeHeight="251661312" behindDoc="0" locked="0" layoutInCell="1" allowOverlap="1" wp14:anchorId="7C89A050" wp14:editId="5C41CFE8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181610</wp:posOffset>
                  </wp:positionV>
                  <wp:extent cx="2668905" cy="14668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F327C" w14:textId="294B68A0" w:rsidR="00B27F56" w:rsidRDefault="00B27F56"/>
          <w:p w14:paraId="20347809" w14:textId="7DFB09C8" w:rsidR="00B27F56" w:rsidRDefault="00B27F56"/>
          <w:p w14:paraId="2BEF6273" w14:textId="2B06B667" w:rsidR="00B27F56" w:rsidRDefault="00B27F56"/>
          <w:p w14:paraId="3FB5892A" w14:textId="3B904949" w:rsidR="00B27F56" w:rsidRDefault="00C41DC9">
            <w:r>
              <w:rPr>
                <w:rFonts w:ascii="Times New Roman" w:hAnsi="Times New Roman" w:cs="Times New Roman"/>
                <w:noProof/>
                <w:color w:val="auto"/>
              </w:rPr>
              <w:drawing>
                <wp:anchor distT="36576" distB="36576" distL="36576" distR="36576" simplePos="0" relativeHeight="251663360" behindDoc="0" locked="0" layoutInCell="1" allowOverlap="1" wp14:anchorId="11195C04" wp14:editId="1FE10710">
                  <wp:simplePos x="0" y="0"/>
                  <wp:positionH relativeFrom="column">
                    <wp:posOffset>2064385</wp:posOffset>
                  </wp:positionH>
                  <wp:positionV relativeFrom="paragraph">
                    <wp:posOffset>63500</wp:posOffset>
                  </wp:positionV>
                  <wp:extent cx="2593008" cy="124777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008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FA9B59" w14:textId="73ACC7C3" w:rsidR="00FC2C1C" w:rsidRDefault="00FC2C1C"/>
          <w:p w14:paraId="467886BD" w14:textId="18D5E717" w:rsidR="00FC2C1C" w:rsidRDefault="00FC2C1C"/>
          <w:p w14:paraId="610F1C72" w14:textId="77777777" w:rsidR="00FC2C1C" w:rsidRDefault="00FC2C1C"/>
          <w:p w14:paraId="3CD0146F" w14:textId="23603E4D" w:rsidR="003A4A4A" w:rsidRPr="009B1EA0" w:rsidRDefault="00D001C7" w:rsidP="00FF661A">
            <w:pPr>
              <w:pStyle w:val="Subtitle"/>
              <w:spacing w:line="360" w:lineRule="auto"/>
              <w:jc w:val="center"/>
              <w:rPr>
                <w:color w:val="FF0000"/>
                <w:sz w:val="52"/>
                <w:szCs w:val="52"/>
              </w:rPr>
            </w:pPr>
            <w:sdt>
              <w:sdtPr>
                <w:rPr>
                  <w:rFonts w:asciiTheme="minorHAnsi" w:hAnsiTheme="minorHAnsi" w:cstheme="minorHAnsi"/>
                  <w:color w:val="FF0000"/>
                  <w:sz w:val="44"/>
                  <w:szCs w:val="44"/>
                </w:rPr>
                <w:alias w:val="Enter event date:"/>
                <w:tag w:val="Enter event date:"/>
                <w:id w:val="1308741240"/>
                <w:placeholder>
                  <w:docPart w:val="4521C5F27453472D8E70FE3AC986B17F"/>
                </w:placeholder>
                <w15:appearance w15:val="hidden"/>
                <w:text/>
              </w:sdtPr>
              <w:sdtEndPr/>
              <w:sdtContent>
                <w:r w:rsidR="009B1EA0" w:rsidRPr="00FF661A">
                  <w:rPr>
                    <w:rFonts w:asciiTheme="minorHAnsi" w:hAnsiTheme="minorHAnsi" w:cstheme="minorHAnsi"/>
                    <w:color w:val="FF0000"/>
                    <w:sz w:val="44"/>
                    <w:szCs w:val="44"/>
                  </w:rPr>
                  <w:t>Register Now</w:t>
                </w:r>
                <w:r>
                  <w:rPr>
                    <w:rFonts w:asciiTheme="minorHAnsi" w:hAnsiTheme="minorHAnsi" w:cstheme="minorHAnsi"/>
                    <w:color w:val="FF0000"/>
                    <w:sz w:val="44"/>
                    <w:szCs w:val="44"/>
                  </w:rPr>
                  <w:t>-</w:t>
                </w:r>
                <w:r w:rsidR="00AA7104" w:rsidRPr="00FF661A">
                  <w:rPr>
                    <w:rFonts w:asciiTheme="minorHAnsi" w:hAnsiTheme="minorHAnsi" w:cstheme="minorHAnsi"/>
                    <w:color w:val="FF0000"/>
                    <w:sz w:val="44"/>
                    <w:szCs w:val="44"/>
                  </w:rPr>
                  <w:t>Coming soon!</w:t>
                </w:r>
              </w:sdtContent>
            </w:sdt>
          </w:p>
          <w:sdt>
            <w:sdtPr>
              <w:rPr>
                <w:color w:val="0070C0"/>
                <w:sz w:val="44"/>
                <w:szCs w:val="44"/>
              </w:rPr>
              <w:alias w:val="Enter event title:"/>
              <w:tag w:val="Enter event title:"/>
              <w:id w:val="16356312"/>
              <w:placeholder>
                <w:docPart w:val="7AE40FE973904401A6BC406BA7E9B17A"/>
              </w:placeholder>
              <w15:appearance w15:val="hidden"/>
              <w:text/>
            </w:sdtPr>
            <w:sdtEndPr/>
            <w:sdtContent>
              <w:p w14:paraId="15ACC20A" w14:textId="174165F9" w:rsidR="003A4A4A" w:rsidRPr="00D001C7" w:rsidRDefault="00AA7104" w:rsidP="00FC2C1C">
                <w:pPr>
                  <w:pStyle w:val="Title"/>
                  <w:jc w:val="center"/>
                  <w:rPr>
                    <w:sz w:val="44"/>
                    <w:szCs w:val="44"/>
                  </w:rPr>
                </w:pPr>
                <w:r w:rsidRPr="00D001C7">
                  <w:rPr>
                    <w:color w:val="0070C0"/>
                    <w:sz w:val="44"/>
                    <w:szCs w:val="44"/>
                  </w:rPr>
                  <w:t>lnib education</w:t>
                </w:r>
                <w:r w:rsidR="009B1EA0" w:rsidRPr="00D001C7">
                  <w:rPr>
                    <w:color w:val="0070C0"/>
                    <w:sz w:val="44"/>
                    <w:szCs w:val="44"/>
                  </w:rPr>
                  <w:t xml:space="preserve"> sponsored</w:t>
                </w:r>
                <w:r w:rsidR="00D001C7" w:rsidRPr="00D001C7">
                  <w:rPr>
                    <w:color w:val="0070C0"/>
                    <w:sz w:val="44"/>
                    <w:szCs w:val="44"/>
                  </w:rPr>
                  <w:t xml:space="preserve"> TRAINING COMMERCIAL</w:t>
                </w:r>
                <w:r w:rsidR="009B1EA0" w:rsidRPr="00D001C7">
                  <w:rPr>
                    <w:color w:val="0070C0"/>
                    <w:sz w:val="44"/>
                    <w:szCs w:val="44"/>
                  </w:rPr>
                  <w:t xml:space="preserve"> </w:t>
                </w:r>
                <w:r w:rsidR="00D001C7" w:rsidRPr="00D001C7">
                  <w:rPr>
                    <w:color w:val="0070C0"/>
                    <w:sz w:val="44"/>
                    <w:szCs w:val="44"/>
                  </w:rPr>
                  <w:t>driving &amp;</w:t>
                </w:r>
                <w:r w:rsidR="009B1EA0" w:rsidRPr="00D001C7">
                  <w:rPr>
                    <w:color w:val="0070C0"/>
                    <w:sz w:val="44"/>
                    <w:szCs w:val="44"/>
                  </w:rPr>
                  <w:t xml:space="preserve"> AIR BRAKE</w:t>
                </w:r>
                <w:r w:rsidR="003C24D2" w:rsidRPr="00D001C7">
                  <w:rPr>
                    <w:color w:val="0070C0"/>
                    <w:sz w:val="44"/>
                    <w:szCs w:val="44"/>
                  </w:rPr>
                  <w:t xml:space="preserve"> Endorsement</w:t>
                </w:r>
              </w:p>
            </w:sdtContent>
          </w:sdt>
          <w:p w14:paraId="1F9CB9B3" w14:textId="32E13EA2" w:rsidR="003A4A4A" w:rsidRDefault="00D001C7" w:rsidP="00FC2C1C">
            <w:pPr>
              <w:pStyle w:val="Heading1"/>
              <w:ind w:left="359"/>
              <w:jc w:val="center"/>
            </w:pPr>
            <w:sdt>
              <w:sdtPr>
                <w:rPr>
                  <w:b w:val="0"/>
                  <w:bCs w:val="0"/>
                </w:rPr>
                <w:alias w:val="Enter event description heading:"/>
                <w:tag w:val="Enter event description heading:"/>
                <w:id w:val="2000612752"/>
                <w:placeholder>
                  <w:docPart w:val="B7ADB99D2C994A41AE0D8ABD45AAE8A7"/>
                </w:placeholder>
                <w15:appearance w15:val="hidden"/>
                <w:text/>
              </w:sdtPr>
              <w:sdtEndPr/>
              <w:sdtContent>
                <w:r w:rsidR="00B27F56" w:rsidRPr="00B27F56">
                  <w:rPr>
                    <w:b w:val="0"/>
                    <w:bCs w:val="0"/>
                  </w:rPr>
                  <w:t>PLEASE CALL (250) 378-5157 OR</w:t>
                </w:r>
                <w:r w:rsidR="00AA7104">
                  <w:rPr>
                    <w:b w:val="0"/>
                    <w:bCs w:val="0"/>
                  </w:rPr>
                  <w:t xml:space="preserve"> (236) 575-2100</w:t>
                </w:r>
                <w:r w:rsidR="00B27F56" w:rsidRPr="00B27F56">
                  <w:rPr>
                    <w:b w:val="0"/>
                    <w:bCs w:val="0"/>
                  </w:rPr>
                  <w:t xml:space="preserve"> EMAIL</w:t>
                </w:r>
                <w:r w:rsidR="00FC2C1C">
                  <w:rPr>
                    <w:b w:val="0"/>
                    <w:bCs w:val="0"/>
                  </w:rPr>
                  <w:t xml:space="preserve"> </w:t>
                </w:r>
                <w:r w:rsidR="00B27F56" w:rsidRPr="00B27F56">
                  <w:rPr>
                    <w:b w:val="0"/>
                    <w:bCs w:val="0"/>
                  </w:rPr>
                  <w:t>RHONDA.DUNN@LNIB.NET OR SHARON.PARSON@LNIB.NET</w:t>
                </w:r>
              </w:sdtContent>
            </w:sdt>
          </w:p>
          <w:p w14:paraId="65BFA17D" w14:textId="3646FB58" w:rsidR="003A4A4A" w:rsidRDefault="00B27F56" w:rsidP="00FC2C1C">
            <w:pPr>
              <w:pStyle w:val="Logo"/>
              <w:jc w:val="center"/>
            </w:pPr>
            <w:r>
              <w:drawing>
                <wp:inline distT="0" distB="0" distL="0" distR="0" wp14:anchorId="5C253223" wp14:editId="0724989C">
                  <wp:extent cx="1838325" cy="1036475"/>
                  <wp:effectExtent l="0" t="0" r="0" b="0"/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693" cy="105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0443AF15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03A31F37" w14:textId="6D4850F0" w:rsidR="00236FEA" w:rsidRDefault="00D001C7" w:rsidP="00236FEA">
                  <w:pPr>
                    <w:pStyle w:val="Heading2"/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2068918032"/>
                      <w:placeholder>
                        <w:docPart w:val="4C65643824BD4A5BAEB4F98511901C86"/>
                      </w:placeholder>
                      <w15:appearance w15:val="hidden"/>
                      <w:text/>
                    </w:sdtPr>
                    <w:sdtEndPr/>
                    <w:sdtContent>
                      <w:r w:rsidR="002D498D">
                        <w:rPr>
                          <w:rFonts w:asciiTheme="minorHAnsi" w:hAnsiTheme="minorHAnsi" w:cstheme="minorHAnsi"/>
                        </w:rPr>
                        <w:t>Class 1, 2, 3 &amp; 4 with Air Brakes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0A822E92610B43F086FBDD635B6B3CA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3F13C8D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78ACB035" w14:textId="10671AE1" w:rsidR="00236FEA" w:rsidRDefault="00D001C7" w:rsidP="00236FEA">
                  <w:pPr>
                    <w:pStyle w:val="Heading2"/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-619531705"/>
                      <w:placeholder>
                        <w:docPart w:val="57DC9B757C4040BFA8E7ECE5C19F06EA"/>
                      </w:placeholder>
                      <w15:appearance w15:val="hidden"/>
                      <w:text/>
                    </w:sdtPr>
                    <w:sdtEndPr/>
                    <w:sdtContent>
                      <w:r w:rsidR="002D498D">
                        <w:rPr>
                          <w:rFonts w:asciiTheme="minorHAnsi" w:hAnsiTheme="minorHAnsi" w:cstheme="minorHAnsi"/>
                        </w:rPr>
                        <w:t>Basic knowledge and practical skills for entry-level</w:t>
                      </w:r>
                      <w:r w:rsidR="00BF77C0">
                        <w:rPr>
                          <w:rFonts w:asciiTheme="minorHAnsi" w:hAnsiTheme="minorHAnsi" w:cstheme="minorHAnsi"/>
                        </w:rPr>
                        <w:t xml:space="preserve"> driver</w:t>
                      </w:r>
                      <w:r w:rsidR="002D498D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2C692C68CA204A519906ABCD1D16657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3F0C9E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177F7FDD" w14:textId="0F8D8B11" w:rsidR="00236FEA" w:rsidRDefault="00D001C7" w:rsidP="00236FEA">
                  <w:pPr>
                    <w:pStyle w:val="Heading2"/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-273402092"/>
                      <w:placeholder>
                        <w:docPart w:val="82173495CDC14D788611D776CFA280A0"/>
                      </w:placeholder>
                      <w15:appearance w15:val="hidden"/>
                      <w:text/>
                    </w:sdtPr>
                    <w:sdtEndPr/>
                    <w:sdtContent>
                      <w:r w:rsidR="002D498D">
                        <w:rPr>
                          <w:rFonts w:asciiTheme="minorHAnsi" w:hAnsiTheme="minorHAnsi" w:cstheme="minorHAnsi"/>
                        </w:rPr>
                        <w:t>Train on full size</w:t>
                      </w:r>
                      <w:r w:rsidR="00BF77C0">
                        <w:rPr>
                          <w:rFonts w:asciiTheme="minorHAnsi" w:hAnsiTheme="minorHAnsi" w:cstheme="minorHAnsi"/>
                        </w:rPr>
                        <w:t xml:space="preserve"> commercial vehicles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1D07AF27309240D086C807543F8E88A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158F0F1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1C20151C" w14:textId="712D8783" w:rsidR="00236FEA" w:rsidRPr="003B63A4" w:rsidRDefault="003B63A4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Pre-Trip Inspection Classroom Theory Road Test at ICBC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F860136A2B5B405FA076C38BB9E40E1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5D6988F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64A76111" w14:textId="28C498D1" w:rsidR="00236FEA" w:rsidRPr="003B63A4" w:rsidRDefault="003B63A4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Your new career starts here or add skills to your resume!</w:t>
                  </w:r>
                </w:p>
              </w:tc>
            </w:tr>
            <w:tr w:rsidR="00236FEA" w14:paraId="6DA6895A" w14:textId="77777777" w:rsidTr="002D2DB3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0C0"/>
                  <w:vAlign w:val="center"/>
                </w:tcPr>
                <w:p w14:paraId="33A06D4E" w14:textId="193C0938" w:rsidR="00236FEA" w:rsidRDefault="002D2DB3" w:rsidP="00236FEA">
                  <w:pPr>
                    <w:pStyle w:val="Heading3"/>
                  </w:pPr>
                  <w:r>
                    <w:t>lower nicola indian band</w:t>
                  </w:r>
                </w:p>
                <w:p w14:paraId="2C8E176A" w14:textId="3BFD9665" w:rsidR="00236FEA" w:rsidRDefault="00D001C7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62AF210580CB40779A538891D9CBB27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2D2DB3">
                        <w:t>181 Nawishaskin Lane</w:t>
                      </w:r>
                    </w:sdtContent>
                  </w:sdt>
                </w:p>
                <w:p w14:paraId="6224FB52" w14:textId="0C5AD9C7" w:rsidR="00236FEA" w:rsidRDefault="002D2DB3" w:rsidP="00236FEA">
                  <w:pPr>
                    <w:pStyle w:val="ContactInfo"/>
                  </w:pPr>
                  <w:r>
                    <w:t>Merritt, BC V1K 0A7</w:t>
                  </w:r>
                </w:p>
                <w:p w14:paraId="3FCA735F" w14:textId="247E7DD9" w:rsidR="00236FEA" w:rsidRDefault="002D2DB3" w:rsidP="00236FEA">
                  <w:pPr>
                    <w:pStyle w:val="ContactInfo"/>
                  </w:pPr>
                  <w:r>
                    <w:t>(250) 378-5157</w:t>
                  </w:r>
                </w:p>
                <w:p w14:paraId="54B8E3A5" w14:textId="6ACEAC8F" w:rsidR="00236FEA" w:rsidRDefault="002D2DB3" w:rsidP="00236FEA">
                  <w:pPr>
                    <w:pStyle w:val="Date"/>
                  </w:pPr>
                  <w:r>
                    <w:t>www.lnib.net</w:t>
                  </w:r>
                </w:p>
                <w:p w14:paraId="54020C81" w14:textId="221DDBD0" w:rsidR="00236FEA" w:rsidRDefault="002D2DB3" w:rsidP="00236FEA">
                  <w:pPr>
                    <w:pStyle w:val="Date"/>
                  </w:pPr>
                  <w:r>
                    <w:t>Dates to be announced!</w:t>
                  </w:r>
                </w:p>
              </w:tc>
            </w:tr>
          </w:tbl>
          <w:p w14:paraId="28F02F64" w14:textId="77777777" w:rsidR="00423F28" w:rsidRDefault="00423F28" w:rsidP="00236FEA"/>
        </w:tc>
      </w:tr>
    </w:tbl>
    <w:p w14:paraId="1DC8ED78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ED63B" w14:textId="77777777" w:rsidR="009B1EA0" w:rsidRDefault="009B1EA0" w:rsidP="00AB6948">
      <w:pPr>
        <w:spacing w:after="0" w:line="240" w:lineRule="auto"/>
      </w:pPr>
      <w:r>
        <w:separator/>
      </w:r>
    </w:p>
  </w:endnote>
  <w:endnote w:type="continuationSeparator" w:id="0">
    <w:p w14:paraId="3B3412FD" w14:textId="77777777" w:rsidR="009B1EA0" w:rsidRDefault="009B1EA0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B744" w14:textId="77777777" w:rsidR="009B1EA0" w:rsidRDefault="009B1EA0" w:rsidP="00AB6948">
      <w:pPr>
        <w:spacing w:after="0" w:line="240" w:lineRule="auto"/>
      </w:pPr>
      <w:r>
        <w:separator/>
      </w:r>
    </w:p>
  </w:footnote>
  <w:footnote w:type="continuationSeparator" w:id="0">
    <w:p w14:paraId="30DEC88E" w14:textId="77777777" w:rsidR="009B1EA0" w:rsidRDefault="009B1EA0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B569E6"/>
    <w:multiLevelType w:val="hybridMultilevel"/>
    <w:tmpl w:val="C9985D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EA0"/>
    <w:rsid w:val="00044307"/>
    <w:rsid w:val="00054D84"/>
    <w:rsid w:val="00067228"/>
    <w:rsid w:val="00190F23"/>
    <w:rsid w:val="00194E9C"/>
    <w:rsid w:val="001C290A"/>
    <w:rsid w:val="001D3B47"/>
    <w:rsid w:val="00236FEA"/>
    <w:rsid w:val="0027400C"/>
    <w:rsid w:val="002A0BAC"/>
    <w:rsid w:val="002C65CB"/>
    <w:rsid w:val="002D2DB3"/>
    <w:rsid w:val="002D469D"/>
    <w:rsid w:val="002D498D"/>
    <w:rsid w:val="003A4A4A"/>
    <w:rsid w:val="003B63A4"/>
    <w:rsid w:val="003C24D2"/>
    <w:rsid w:val="003F4359"/>
    <w:rsid w:val="00423F28"/>
    <w:rsid w:val="00425C2B"/>
    <w:rsid w:val="004A1A52"/>
    <w:rsid w:val="004B6545"/>
    <w:rsid w:val="004C43EE"/>
    <w:rsid w:val="005927AD"/>
    <w:rsid w:val="005C04A2"/>
    <w:rsid w:val="00627140"/>
    <w:rsid w:val="00655EA2"/>
    <w:rsid w:val="00767651"/>
    <w:rsid w:val="007716AB"/>
    <w:rsid w:val="007E4871"/>
    <w:rsid w:val="007E4C8C"/>
    <w:rsid w:val="007F3F1B"/>
    <w:rsid w:val="00804979"/>
    <w:rsid w:val="008458BC"/>
    <w:rsid w:val="008F5234"/>
    <w:rsid w:val="009B1EA0"/>
    <w:rsid w:val="009D3491"/>
    <w:rsid w:val="00AA4B20"/>
    <w:rsid w:val="00AA7104"/>
    <w:rsid w:val="00AB6948"/>
    <w:rsid w:val="00AC4416"/>
    <w:rsid w:val="00AD7965"/>
    <w:rsid w:val="00B220A3"/>
    <w:rsid w:val="00B2335D"/>
    <w:rsid w:val="00B27F56"/>
    <w:rsid w:val="00BB702B"/>
    <w:rsid w:val="00BF77C0"/>
    <w:rsid w:val="00C175B1"/>
    <w:rsid w:val="00C23D95"/>
    <w:rsid w:val="00C41DC9"/>
    <w:rsid w:val="00C87D9E"/>
    <w:rsid w:val="00CA017A"/>
    <w:rsid w:val="00CB26AC"/>
    <w:rsid w:val="00D001C7"/>
    <w:rsid w:val="00DD2A04"/>
    <w:rsid w:val="00E85A56"/>
    <w:rsid w:val="00F1347B"/>
    <w:rsid w:val="00FB6E17"/>
    <w:rsid w:val="00FC2C1C"/>
    <w:rsid w:val="00FF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18962D"/>
  <w15:chartTrackingRefBased/>
  <w15:docId w15:val="{D7E87632-C6C9-4B1A-808E-F3CC2BDD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onda.Dunn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21C5F27453472D8E70FE3AC986B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ABFFB-0CE8-4530-934F-A2A375DFB2A3}"/>
      </w:docPartPr>
      <w:docPartBody>
        <w:p w:rsidR="003E1A1C" w:rsidRDefault="003E1A1C">
          <w:pPr>
            <w:pStyle w:val="4521C5F27453472D8E70FE3AC986B17F"/>
          </w:pPr>
          <w:r>
            <w:t>Event Date</w:t>
          </w:r>
        </w:p>
      </w:docPartBody>
    </w:docPart>
    <w:docPart>
      <w:docPartPr>
        <w:name w:val="7AE40FE973904401A6BC406BA7E9B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9F847-D8C1-4A8D-AAF9-F09B2D3C3C02}"/>
      </w:docPartPr>
      <w:docPartBody>
        <w:p w:rsidR="003E1A1C" w:rsidRDefault="003E1A1C">
          <w:pPr>
            <w:pStyle w:val="7AE40FE973904401A6BC406BA7E9B17A"/>
          </w:pPr>
          <w:r>
            <w:t>Event Title, Up to Two Lines</w:t>
          </w:r>
        </w:p>
      </w:docPartBody>
    </w:docPart>
    <w:docPart>
      <w:docPartPr>
        <w:name w:val="B7ADB99D2C994A41AE0D8ABD45AAE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56F69-C38C-4E55-9279-71E8FE8FA70E}"/>
      </w:docPartPr>
      <w:docPartBody>
        <w:p w:rsidR="003E1A1C" w:rsidRDefault="003E1A1C">
          <w:pPr>
            <w:pStyle w:val="B7ADB99D2C994A41AE0D8ABD45AAE8A7"/>
          </w:pPr>
          <w:r>
            <w:t>Event Description Heading</w:t>
          </w:r>
        </w:p>
      </w:docPartBody>
    </w:docPart>
    <w:docPart>
      <w:docPartPr>
        <w:name w:val="4C65643824BD4A5BAEB4F98511901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5A92E-9DE3-45FB-9E89-CBF89BABD33A}"/>
      </w:docPartPr>
      <w:docPartBody>
        <w:p w:rsidR="003E1A1C" w:rsidRDefault="003E1A1C">
          <w:pPr>
            <w:pStyle w:val="4C65643824BD4A5BAEB4F98511901C86"/>
          </w:pPr>
          <w:r>
            <w:t>Add Key Info About Your Event Here!</w:t>
          </w:r>
        </w:p>
      </w:docPartBody>
    </w:docPart>
    <w:docPart>
      <w:docPartPr>
        <w:name w:val="0A822E92610B43F086FBDD635B6B3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95CB6-8150-487D-9DC2-89FC01C6AF56}"/>
      </w:docPartPr>
      <w:docPartBody>
        <w:p w:rsidR="003E1A1C" w:rsidRDefault="003E1A1C">
          <w:pPr>
            <w:pStyle w:val="0A822E92610B43F086FBDD635B6B3CA0"/>
          </w:pPr>
          <w:r>
            <w:t>____</w:t>
          </w:r>
        </w:p>
      </w:docPartBody>
    </w:docPart>
    <w:docPart>
      <w:docPartPr>
        <w:name w:val="57DC9B757C4040BFA8E7ECE5C19F0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0E2-56F8-4BF7-A231-1E27BD09F445}"/>
      </w:docPartPr>
      <w:docPartBody>
        <w:p w:rsidR="003E1A1C" w:rsidRDefault="003E1A1C">
          <w:pPr>
            <w:pStyle w:val="57DC9B757C4040BFA8E7ECE5C19F06EA"/>
          </w:pPr>
          <w:r>
            <w:t>Don’t Be Shy—Tell Them Why They Can’t Miss This Event!</w:t>
          </w:r>
        </w:p>
      </w:docPartBody>
    </w:docPart>
    <w:docPart>
      <w:docPartPr>
        <w:name w:val="2C692C68CA204A519906ABCD1D166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423EA-4377-4F89-A77F-7195260DB490}"/>
      </w:docPartPr>
      <w:docPartBody>
        <w:p w:rsidR="003E1A1C" w:rsidRDefault="003E1A1C">
          <w:pPr>
            <w:pStyle w:val="2C692C68CA204A519906ABCD1D16657A"/>
          </w:pPr>
          <w:r w:rsidRPr="00655EA2">
            <w:t>____</w:t>
          </w:r>
        </w:p>
      </w:docPartBody>
    </w:docPart>
    <w:docPart>
      <w:docPartPr>
        <w:name w:val="82173495CDC14D788611D776CFA28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BEDB3-FDB1-4004-AC4F-99F3D0EC6E2B}"/>
      </w:docPartPr>
      <w:docPartBody>
        <w:p w:rsidR="003E1A1C" w:rsidRDefault="003E1A1C">
          <w:pPr>
            <w:pStyle w:val="82173495CDC14D788611D776CFA280A0"/>
          </w:pPr>
          <w:r>
            <w:t>One More Exciting Point Here!</w:t>
          </w:r>
        </w:p>
      </w:docPartBody>
    </w:docPart>
    <w:docPart>
      <w:docPartPr>
        <w:name w:val="1D07AF27309240D086C807543F8E8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A1131-4DED-4518-9759-A149C69B0B93}"/>
      </w:docPartPr>
      <w:docPartBody>
        <w:p w:rsidR="003E1A1C" w:rsidRDefault="003E1A1C">
          <w:pPr>
            <w:pStyle w:val="1D07AF27309240D086C807543F8E88A1"/>
          </w:pPr>
          <w:r w:rsidRPr="00655EA2">
            <w:t>____</w:t>
          </w:r>
        </w:p>
      </w:docPartBody>
    </w:docPart>
    <w:docPart>
      <w:docPartPr>
        <w:name w:val="F860136A2B5B405FA076C38BB9E40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6FD24-D7B6-42DD-898D-47BFF1EE1AF5}"/>
      </w:docPartPr>
      <w:docPartBody>
        <w:p w:rsidR="003E1A1C" w:rsidRDefault="003E1A1C">
          <w:pPr>
            <w:pStyle w:val="F860136A2B5B405FA076C38BB9E40E1B"/>
          </w:pPr>
          <w:r>
            <w:t>____</w:t>
          </w:r>
        </w:p>
      </w:docPartBody>
    </w:docPart>
    <w:docPart>
      <w:docPartPr>
        <w:name w:val="62AF210580CB40779A538891D9CBB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DCC2-8EDD-43D3-BD3F-848B77C7F073}"/>
      </w:docPartPr>
      <w:docPartBody>
        <w:p w:rsidR="003E1A1C" w:rsidRDefault="003E1A1C">
          <w:pPr>
            <w:pStyle w:val="62AF210580CB40779A538891D9CBB27C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A1C"/>
    <w:rsid w:val="003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21C5F27453472D8E70FE3AC986B17F">
    <w:name w:val="4521C5F27453472D8E70FE3AC986B17F"/>
  </w:style>
  <w:style w:type="paragraph" w:customStyle="1" w:styleId="7AE40FE973904401A6BC406BA7E9B17A">
    <w:name w:val="7AE40FE973904401A6BC406BA7E9B17A"/>
  </w:style>
  <w:style w:type="paragraph" w:customStyle="1" w:styleId="B7ADB99D2C994A41AE0D8ABD45AAE8A7">
    <w:name w:val="B7ADB99D2C994A41AE0D8ABD45AAE8A7"/>
  </w:style>
  <w:style w:type="paragraph" w:customStyle="1" w:styleId="4C65643824BD4A5BAEB4F98511901C86">
    <w:name w:val="4C65643824BD4A5BAEB4F98511901C86"/>
  </w:style>
  <w:style w:type="paragraph" w:customStyle="1" w:styleId="0A822E92610B43F086FBDD635B6B3CA0">
    <w:name w:val="0A822E92610B43F086FBDD635B6B3CA0"/>
  </w:style>
  <w:style w:type="paragraph" w:customStyle="1" w:styleId="57DC9B757C4040BFA8E7ECE5C19F06EA">
    <w:name w:val="57DC9B757C4040BFA8E7ECE5C19F06EA"/>
  </w:style>
  <w:style w:type="paragraph" w:customStyle="1" w:styleId="2C692C68CA204A519906ABCD1D16657A">
    <w:name w:val="2C692C68CA204A519906ABCD1D16657A"/>
  </w:style>
  <w:style w:type="paragraph" w:customStyle="1" w:styleId="82173495CDC14D788611D776CFA280A0">
    <w:name w:val="82173495CDC14D788611D776CFA280A0"/>
  </w:style>
  <w:style w:type="paragraph" w:customStyle="1" w:styleId="1D07AF27309240D086C807543F8E88A1">
    <w:name w:val="1D07AF27309240D086C807543F8E88A1"/>
  </w:style>
  <w:style w:type="paragraph" w:customStyle="1" w:styleId="F860136A2B5B405FA076C38BB9E40E1B">
    <w:name w:val="F860136A2B5B405FA076C38BB9E40E1B"/>
  </w:style>
  <w:style w:type="paragraph" w:customStyle="1" w:styleId="62AF210580CB40779A538891D9CBB27C">
    <w:name w:val="62AF210580CB40779A538891D9CBB2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87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Dunn</dc:creator>
  <cp:keywords/>
  <dc:description/>
  <cp:lastModifiedBy>Rhonda Dunn</cp:lastModifiedBy>
  <cp:revision>8</cp:revision>
  <cp:lastPrinted>2012-12-25T21:02:00Z</cp:lastPrinted>
  <dcterms:created xsi:type="dcterms:W3CDTF">2021-11-04T21:37:00Z</dcterms:created>
  <dcterms:modified xsi:type="dcterms:W3CDTF">2022-02-10T21:48:00Z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